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38B40C" w14:textId="5C2E7B45" w:rsidR="00010538" w:rsidRDefault="00010538" w:rsidP="00010538">
      <w:pPr>
        <w:tabs>
          <w:tab w:val="left" w:pos="77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3BE094" wp14:editId="337BFEA9">
                <wp:simplePos x="0" y="0"/>
                <wp:positionH relativeFrom="column">
                  <wp:posOffset>38100</wp:posOffset>
                </wp:positionH>
                <wp:positionV relativeFrom="paragraph">
                  <wp:posOffset>28575</wp:posOffset>
                </wp:positionV>
                <wp:extent cx="3714750" cy="49530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CD4925" w14:textId="37588E57" w:rsidR="00010538" w:rsidRPr="00010538" w:rsidRDefault="00010538" w:rsidP="00010538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010538">
                              <w:rPr>
                                <w:sz w:val="36"/>
                                <w:szCs w:val="36"/>
                                <w:lang w:val="en-GB"/>
                              </w:rPr>
                              <w:t>Salle Holyrood Sock Order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3BE094" id="Rectangle 7" o:spid="_x0000_s1026" style="position:absolute;margin-left:3pt;margin-top:2.25pt;width:292.5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" fillcolor="#155078 [3204]" strokecolor="#0a273b [1604]" strokeweight="1pt">
                <v:textbox>
                  <w:txbxContent>
                    <w:p w14:paraId="59CD4925" w14:textId="37588E57" w:rsidR="00010538" w:rsidRPr="00010538" w:rsidRDefault="00010538" w:rsidP="00010538">
                      <w:pPr>
                        <w:jc w:val="center"/>
                        <w:rPr>
                          <w:sz w:val="36"/>
                          <w:szCs w:val="36"/>
                          <w:lang w:val="en-GB"/>
                        </w:rPr>
                      </w:pPr>
                      <w:r w:rsidRPr="00010538">
                        <w:rPr>
                          <w:sz w:val="36"/>
                          <w:szCs w:val="36"/>
                          <w:lang w:val="en-GB"/>
                        </w:rPr>
                        <w:t>Salle Holyrood Sock Order Form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</w:p>
    <w:p w14:paraId="7C2780BF" w14:textId="77777777" w:rsidR="00010538" w:rsidRDefault="00010538"/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9"/>
        <w:gridCol w:w="4672"/>
      </w:tblGrid>
      <w:tr w:rsidR="0001055F" w:rsidRPr="002A4ED5" w14:paraId="764AC560" w14:textId="77777777" w:rsidTr="00010538">
        <w:tc>
          <w:tcPr>
            <w:tcW w:w="727" w:type="pct"/>
            <w:vAlign w:val="bottom"/>
          </w:tcPr>
          <w:p w14:paraId="2874C0F2" w14:textId="7232E7DA" w:rsidR="0001055F" w:rsidRDefault="0001055F" w:rsidP="002A4ED5">
            <w:r>
              <w:t>Date</w:t>
            </w:r>
          </w:p>
        </w:tc>
        <w:tc>
          <w:tcPr>
            <w:tcW w:w="4273" w:type="pct"/>
            <w:tcBorders>
              <w:bottom w:val="single" w:sz="4" w:space="0" w:color="auto"/>
            </w:tcBorders>
            <w:vAlign w:val="bottom"/>
          </w:tcPr>
          <w:p w14:paraId="221AB97D" w14:textId="77777777" w:rsidR="0001055F" w:rsidRPr="002A4ED5" w:rsidRDefault="0001055F" w:rsidP="002A4ED5"/>
        </w:tc>
      </w:tr>
      <w:tr w:rsidR="002A4ED5" w:rsidRPr="002A4ED5" w14:paraId="2496C1B4" w14:textId="77777777" w:rsidTr="00010538">
        <w:tc>
          <w:tcPr>
            <w:tcW w:w="727" w:type="pct"/>
            <w:vAlign w:val="bottom"/>
          </w:tcPr>
          <w:p w14:paraId="58B1773C" w14:textId="2EBB12E6" w:rsidR="002A4ED5" w:rsidRPr="002A4ED5" w:rsidRDefault="00827317" w:rsidP="002A4ED5">
            <w:r>
              <w:t>Name</w:t>
            </w:r>
          </w:p>
        </w:tc>
        <w:tc>
          <w:tcPr>
            <w:tcW w:w="4273" w:type="pct"/>
            <w:tcBorders>
              <w:bottom w:val="single" w:sz="4" w:space="0" w:color="auto"/>
            </w:tcBorders>
            <w:vAlign w:val="bottom"/>
          </w:tcPr>
          <w:p w14:paraId="2B382957" w14:textId="77777777" w:rsidR="002A4ED5" w:rsidRPr="002A4ED5" w:rsidRDefault="002A4ED5" w:rsidP="00010538">
            <w:pPr>
              <w:ind w:right="-104"/>
            </w:pPr>
          </w:p>
        </w:tc>
      </w:tr>
      <w:tr w:rsidR="002A4ED5" w:rsidRPr="002A4ED5" w14:paraId="3EDA0394" w14:textId="77777777" w:rsidTr="00010538">
        <w:sdt>
          <w:sdtPr>
            <w:id w:val="1692185716"/>
            <w:placeholder>
              <w:docPart w:val="072A0D85770740EC8744F9470F0F55C4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" w:type="pct"/>
                <w:vAlign w:val="bottom"/>
              </w:tcPr>
              <w:p w14:paraId="4691DABA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3" w:type="pct"/>
            <w:tcBorders>
              <w:bottom w:val="single" w:sz="4" w:space="0" w:color="auto"/>
            </w:tcBorders>
            <w:vAlign w:val="bottom"/>
          </w:tcPr>
          <w:p w14:paraId="6480DE38" w14:textId="77777777" w:rsidR="002A4ED5" w:rsidRPr="002A4ED5" w:rsidRDefault="002A4ED5" w:rsidP="002A4ED5">
            <w:bookmarkStart w:id="0" w:name="_GoBack"/>
            <w:bookmarkEnd w:id="0"/>
          </w:p>
        </w:tc>
      </w:tr>
      <w:tr w:rsidR="002A4ED5" w:rsidRPr="002A4ED5" w14:paraId="7757AD79" w14:textId="77777777" w:rsidTr="00010538">
        <w:sdt>
          <w:sdtPr>
            <w:id w:val="639315362"/>
            <w:placeholder>
              <w:docPart w:val="139DCE8FB0374F979003672896CB225C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" w:type="pct"/>
                <w:vAlign w:val="bottom"/>
              </w:tcPr>
              <w:p w14:paraId="4CC81A8F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3" w:type="pct"/>
            <w:tcBorders>
              <w:bottom w:val="single" w:sz="4" w:space="0" w:color="auto"/>
            </w:tcBorders>
            <w:vAlign w:val="bottom"/>
          </w:tcPr>
          <w:p w14:paraId="33AFB8F7" w14:textId="77777777" w:rsidR="002A4ED5" w:rsidRPr="002A4ED5" w:rsidRDefault="002A4ED5" w:rsidP="002A4ED5"/>
        </w:tc>
      </w:tr>
    </w:tbl>
    <w:p w14:paraId="4CFA89DE" w14:textId="77777777" w:rsidR="00806FF3" w:rsidRDefault="00806FF3" w:rsidP="00562601">
      <w:pPr>
        <w:pStyle w:val="NoSpacing"/>
      </w:pPr>
    </w:p>
    <w:p w14:paraId="092E7C80" w14:textId="3D8D4F9B" w:rsidR="00806FF3" w:rsidRDefault="00806FF3" w:rsidP="00562601">
      <w:pPr>
        <w:spacing w:before="0"/>
        <w:rPr>
          <w:sz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7"/>
        <w:gridCol w:w="2855"/>
        <w:gridCol w:w="1839"/>
      </w:tblGrid>
      <w:tr w:rsidR="00642BEF" w14:paraId="5DFF9601" w14:textId="77777777" w:rsidTr="00642BEF">
        <w:tc>
          <w:tcPr>
            <w:tcW w:w="846" w:type="dxa"/>
          </w:tcPr>
          <w:p w14:paraId="08BFE401" w14:textId="70A6A91A" w:rsidR="00642BEF" w:rsidRDefault="00642BEF" w:rsidP="00FF57A6">
            <w:pPr>
              <w:spacing w:before="0"/>
              <w:jc w:val="center"/>
              <w:rPr>
                <w:szCs w:val="24"/>
              </w:rPr>
            </w:pPr>
            <w:r>
              <w:rPr>
                <w:szCs w:val="24"/>
              </w:rPr>
              <w:t>Qty</w:t>
            </w:r>
          </w:p>
        </w:tc>
        <w:tc>
          <w:tcPr>
            <w:tcW w:w="3109" w:type="dxa"/>
          </w:tcPr>
          <w:p w14:paraId="449AA406" w14:textId="57CBDD9B" w:rsidR="00642BEF" w:rsidRDefault="00642BEF" w:rsidP="00562601">
            <w:pPr>
              <w:spacing w:before="0"/>
              <w:rPr>
                <w:szCs w:val="24"/>
              </w:rPr>
            </w:pPr>
            <w:r>
              <w:rPr>
                <w:szCs w:val="24"/>
              </w:rPr>
              <w:t>Description</w:t>
            </w:r>
          </w:p>
        </w:tc>
        <w:tc>
          <w:tcPr>
            <w:tcW w:w="1978" w:type="dxa"/>
          </w:tcPr>
          <w:p w14:paraId="7B9353B7" w14:textId="2AB0886F" w:rsidR="00642BEF" w:rsidRDefault="00FF57A6" w:rsidP="00FF57A6">
            <w:pPr>
              <w:spacing w:before="0"/>
              <w:jc w:val="center"/>
              <w:rPr>
                <w:szCs w:val="24"/>
              </w:rPr>
            </w:pPr>
            <w:r>
              <w:rPr>
                <w:szCs w:val="24"/>
              </w:rPr>
              <w:t>Amount</w:t>
            </w:r>
          </w:p>
        </w:tc>
      </w:tr>
      <w:tr w:rsidR="00642BEF" w14:paraId="3BD9FE6A" w14:textId="77777777" w:rsidTr="00642BEF">
        <w:tc>
          <w:tcPr>
            <w:tcW w:w="846" w:type="dxa"/>
          </w:tcPr>
          <w:p w14:paraId="312A8E63" w14:textId="77777777" w:rsidR="00642BEF" w:rsidRDefault="00642BEF" w:rsidP="00562601">
            <w:pPr>
              <w:spacing w:before="0"/>
              <w:rPr>
                <w:szCs w:val="24"/>
              </w:rPr>
            </w:pPr>
          </w:p>
        </w:tc>
        <w:tc>
          <w:tcPr>
            <w:tcW w:w="3109" w:type="dxa"/>
          </w:tcPr>
          <w:p w14:paraId="48A546A1" w14:textId="2313AA15" w:rsidR="00642BEF" w:rsidRDefault="00642BEF" w:rsidP="00562601">
            <w:pPr>
              <w:spacing w:before="0"/>
              <w:rPr>
                <w:szCs w:val="24"/>
              </w:rPr>
            </w:pPr>
            <w:r>
              <w:rPr>
                <w:szCs w:val="24"/>
              </w:rPr>
              <w:t>Socks XS (29-32)</w:t>
            </w:r>
          </w:p>
        </w:tc>
        <w:tc>
          <w:tcPr>
            <w:tcW w:w="1978" w:type="dxa"/>
          </w:tcPr>
          <w:p w14:paraId="07936017" w14:textId="77777777" w:rsidR="00642BEF" w:rsidRDefault="00642BEF" w:rsidP="00562601">
            <w:pPr>
              <w:spacing w:before="0"/>
              <w:rPr>
                <w:szCs w:val="24"/>
              </w:rPr>
            </w:pPr>
          </w:p>
        </w:tc>
      </w:tr>
      <w:tr w:rsidR="00642BEF" w14:paraId="42987B10" w14:textId="77777777" w:rsidTr="00642BEF">
        <w:tc>
          <w:tcPr>
            <w:tcW w:w="846" w:type="dxa"/>
          </w:tcPr>
          <w:p w14:paraId="3501FADB" w14:textId="77777777" w:rsidR="00642BEF" w:rsidRDefault="00642BEF" w:rsidP="00562601">
            <w:pPr>
              <w:spacing w:before="0"/>
              <w:rPr>
                <w:szCs w:val="24"/>
              </w:rPr>
            </w:pPr>
          </w:p>
        </w:tc>
        <w:tc>
          <w:tcPr>
            <w:tcW w:w="3109" w:type="dxa"/>
          </w:tcPr>
          <w:p w14:paraId="28016EF0" w14:textId="2B467DE8" w:rsidR="00642BEF" w:rsidRDefault="00642BEF" w:rsidP="00562601">
            <w:pPr>
              <w:spacing w:before="0"/>
              <w:rPr>
                <w:szCs w:val="24"/>
              </w:rPr>
            </w:pPr>
            <w:r>
              <w:rPr>
                <w:szCs w:val="24"/>
              </w:rPr>
              <w:t>Socks S (33-36)</w:t>
            </w:r>
          </w:p>
        </w:tc>
        <w:tc>
          <w:tcPr>
            <w:tcW w:w="1978" w:type="dxa"/>
          </w:tcPr>
          <w:p w14:paraId="5A09BCAF" w14:textId="77777777" w:rsidR="00642BEF" w:rsidRDefault="00642BEF" w:rsidP="00562601">
            <w:pPr>
              <w:spacing w:before="0"/>
              <w:rPr>
                <w:szCs w:val="24"/>
              </w:rPr>
            </w:pPr>
          </w:p>
        </w:tc>
      </w:tr>
      <w:tr w:rsidR="00642BEF" w14:paraId="6D3A0923" w14:textId="77777777" w:rsidTr="00642BEF">
        <w:tc>
          <w:tcPr>
            <w:tcW w:w="846" w:type="dxa"/>
          </w:tcPr>
          <w:p w14:paraId="6EB5E775" w14:textId="77777777" w:rsidR="00642BEF" w:rsidRDefault="00642BEF" w:rsidP="00562601">
            <w:pPr>
              <w:spacing w:before="0"/>
              <w:rPr>
                <w:szCs w:val="24"/>
              </w:rPr>
            </w:pPr>
          </w:p>
        </w:tc>
        <w:tc>
          <w:tcPr>
            <w:tcW w:w="3109" w:type="dxa"/>
          </w:tcPr>
          <w:p w14:paraId="537D5AC1" w14:textId="786E30BC" w:rsidR="00642BEF" w:rsidRDefault="00642BEF" w:rsidP="00562601">
            <w:pPr>
              <w:spacing w:before="0"/>
              <w:rPr>
                <w:szCs w:val="24"/>
              </w:rPr>
            </w:pPr>
            <w:r>
              <w:rPr>
                <w:szCs w:val="24"/>
              </w:rPr>
              <w:t>Socks M (37-40)</w:t>
            </w:r>
          </w:p>
        </w:tc>
        <w:tc>
          <w:tcPr>
            <w:tcW w:w="1978" w:type="dxa"/>
          </w:tcPr>
          <w:p w14:paraId="0B0F83A5" w14:textId="77777777" w:rsidR="00642BEF" w:rsidRDefault="00642BEF" w:rsidP="00562601">
            <w:pPr>
              <w:spacing w:before="0"/>
              <w:rPr>
                <w:szCs w:val="24"/>
              </w:rPr>
            </w:pPr>
          </w:p>
        </w:tc>
      </w:tr>
      <w:tr w:rsidR="00642BEF" w14:paraId="7F346130" w14:textId="77777777" w:rsidTr="00642BEF">
        <w:tc>
          <w:tcPr>
            <w:tcW w:w="846" w:type="dxa"/>
          </w:tcPr>
          <w:p w14:paraId="667D6665" w14:textId="77777777" w:rsidR="00642BEF" w:rsidRDefault="00642BEF" w:rsidP="00562601">
            <w:pPr>
              <w:spacing w:before="0"/>
              <w:rPr>
                <w:szCs w:val="24"/>
              </w:rPr>
            </w:pPr>
          </w:p>
        </w:tc>
        <w:tc>
          <w:tcPr>
            <w:tcW w:w="3109" w:type="dxa"/>
          </w:tcPr>
          <w:p w14:paraId="73CE1312" w14:textId="07F754F5" w:rsidR="00642BEF" w:rsidRDefault="00642BEF" w:rsidP="00562601">
            <w:pPr>
              <w:spacing w:before="0"/>
              <w:rPr>
                <w:szCs w:val="24"/>
              </w:rPr>
            </w:pPr>
            <w:r>
              <w:rPr>
                <w:szCs w:val="24"/>
              </w:rPr>
              <w:t>Socks L (41-45)</w:t>
            </w:r>
          </w:p>
        </w:tc>
        <w:tc>
          <w:tcPr>
            <w:tcW w:w="1978" w:type="dxa"/>
          </w:tcPr>
          <w:p w14:paraId="43BE8656" w14:textId="77777777" w:rsidR="00642BEF" w:rsidRDefault="00642BEF" w:rsidP="00562601">
            <w:pPr>
              <w:spacing w:before="0"/>
              <w:rPr>
                <w:szCs w:val="24"/>
              </w:rPr>
            </w:pPr>
          </w:p>
        </w:tc>
      </w:tr>
      <w:tr w:rsidR="00642BEF" w14:paraId="67F2F4EA" w14:textId="77777777" w:rsidTr="00642BEF">
        <w:trPr>
          <w:trHeight w:val="441"/>
        </w:trPr>
        <w:tc>
          <w:tcPr>
            <w:tcW w:w="846" w:type="dxa"/>
          </w:tcPr>
          <w:p w14:paraId="17816760" w14:textId="77777777" w:rsidR="00642BEF" w:rsidRDefault="00642BEF" w:rsidP="00562601">
            <w:pPr>
              <w:spacing w:before="0"/>
              <w:rPr>
                <w:szCs w:val="24"/>
              </w:rPr>
            </w:pPr>
          </w:p>
        </w:tc>
        <w:tc>
          <w:tcPr>
            <w:tcW w:w="3109" w:type="dxa"/>
          </w:tcPr>
          <w:p w14:paraId="5A6787F1" w14:textId="3A3B3655" w:rsidR="00642BEF" w:rsidRDefault="00642BEF" w:rsidP="00642BEF">
            <w:pPr>
              <w:spacing w:before="0"/>
              <w:jc w:val="right"/>
              <w:rPr>
                <w:szCs w:val="24"/>
              </w:rPr>
            </w:pPr>
            <w:r>
              <w:rPr>
                <w:szCs w:val="24"/>
              </w:rPr>
              <w:t>Total</w:t>
            </w:r>
          </w:p>
        </w:tc>
        <w:tc>
          <w:tcPr>
            <w:tcW w:w="1978" w:type="dxa"/>
          </w:tcPr>
          <w:p w14:paraId="50D71FFC" w14:textId="77777777" w:rsidR="00642BEF" w:rsidRDefault="00642BEF" w:rsidP="00562601">
            <w:pPr>
              <w:spacing w:before="0"/>
              <w:rPr>
                <w:szCs w:val="24"/>
              </w:rPr>
            </w:pPr>
          </w:p>
        </w:tc>
      </w:tr>
    </w:tbl>
    <w:p w14:paraId="4824110A" w14:textId="1EF4465B" w:rsidR="00642BEF" w:rsidRDefault="00642BEF" w:rsidP="00562601">
      <w:pPr>
        <w:spacing w:before="0"/>
        <w:rPr>
          <w:szCs w:val="24"/>
        </w:rPr>
      </w:pPr>
    </w:p>
    <w:p w14:paraId="1C3BD7B8" w14:textId="1671EE65" w:rsidR="00642BEF" w:rsidRDefault="00FF57A6" w:rsidP="00562601">
      <w:pPr>
        <w:spacing w:before="0"/>
        <w:rPr>
          <w:szCs w:val="24"/>
        </w:rPr>
      </w:pPr>
      <w:r>
        <w:rPr>
          <w:szCs w:val="24"/>
        </w:rPr>
        <w:t>Socks cost £10 per pair, £15 for two pairs.</w:t>
      </w:r>
    </w:p>
    <w:p w14:paraId="662907C1" w14:textId="77777777" w:rsidR="00FF57A6" w:rsidRDefault="00FF57A6" w:rsidP="00642BEF">
      <w:pPr>
        <w:spacing w:before="0"/>
        <w:rPr>
          <w:szCs w:val="24"/>
        </w:rPr>
      </w:pPr>
    </w:p>
    <w:p w14:paraId="40C06E91" w14:textId="54B2794A" w:rsidR="00642BEF" w:rsidRDefault="00FF57A6" w:rsidP="00642BEF">
      <w:pPr>
        <w:spacing w:before="0"/>
        <w:rPr>
          <w:szCs w:val="24"/>
        </w:rPr>
      </w:pPr>
      <w:r>
        <w:rPr>
          <w:szCs w:val="24"/>
        </w:rPr>
        <w:t xml:space="preserve">Amount enclosed:  </w:t>
      </w:r>
      <w:proofErr w:type="gramStart"/>
      <w:r>
        <w:rPr>
          <w:szCs w:val="24"/>
        </w:rPr>
        <w:t>£  _</w:t>
      </w:r>
      <w:proofErr w:type="gramEnd"/>
      <w:r>
        <w:rPr>
          <w:szCs w:val="24"/>
        </w:rPr>
        <w:t xml:space="preserve">_________  </w:t>
      </w:r>
      <w:r>
        <w:rPr>
          <w:rFonts w:ascii="Wingdings" w:hAnsi="Wingdings"/>
          <w:szCs w:val="24"/>
        </w:rPr>
        <w:t></w:t>
      </w:r>
      <w:r>
        <w:rPr>
          <w:rFonts w:cstheme="minorHAnsi"/>
          <w:szCs w:val="24"/>
        </w:rPr>
        <w:t xml:space="preserve"> Cash  </w:t>
      </w:r>
      <w:r w:rsidR="00642BEF">
        <w:rPr>
          <w:szCs w:val="24"/>
        </w:rPr>
        <w:tab/>
      </w:r>
      <w:r>
        <w:rPr>
          <w:szCs w:val="24"/>
        </w:rPr>
        <w:t xml:space="preserve">  </w:t>
      </w:r>
      <w:r>
        <w:rPr>
          <w:rFonts w:ascii="Wingdings" w:hAnsi="Wingdings"/>
          <w:szCs w:val="24"/>
        </w:rPr>
        <w:t></w:t>
      </w:r>
      <w:r>
        <w:rPr>
          <w:rFonts w:cstheme="minorHAnsi"/>
          <w:szCs w:val="24"/>
        </w:rPr>
        <w:t xml:space="preserve"> C</w:t>
      </w:r>
      <w:r>
        <w:rPr>
          <w:rFonts w:cstheme="minorHAnsi"/>
          <w:szCs w:val="24"/>
        </w:rPr>
        <w:t>heque</w:t>
      </w:r>
      <w:r>
        <w:rPr>
          <w:rFonts w:cstheme="minorHAnsi"/>
          <w:szCs w:val="24"/>
        </w:rPr>
        <w:t xml:space="preserve">  </w:t>
      </w:r>
      <w:r w:rsidR="00642BEF">
        <w:rPr>
          <w:szCs w:val="24"/>
        </w:rPr>
        <w:tab/>
        <w:t xml:space="preserve"> </w:t>
      </w:r>
    </w:p>
    <w:p w14:paraId="38870DEA" w14:textId="7EA9521F" w:rsidR="00642BEF" w:rsidRPr="00642BEF" w:rsidRDefault="00642BEF" w:rsidP="00562601">
      <w:pPr>
        <w:spacing w:before="0"/>
        <w:rPr>
          <w:szCs w:val="24"/>
        </w:rPr>
      </w:pPr>
    </w:p>
    <w:sectPr w:rsidR="00642BEF" w:rsidRPr="00642BEF" w:rsidSect="005E7745">
      <w:footerReference w:type="default" r:id="rId11"/>
      <w:pgSz w:w="8391" w:h="11906" w:code="11"/>
      <w:pgMar w:top="1440" w:right="1440" w:bottom="1440" w:left="1440" w:header="720" w:footer="431" w:gutter="0"/>
      <w:cols w:space="480"/>
      <w:docGrid w:linePitch="381" w:charSpace="11290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108197" w14:textId="77777777" w:rsidR="004D31E3" w:rsidRDefault="004D31E3" w:rsidP="00650259">
      <w:pPr>
        <w:spacing w:line="240" w:lineRule="auto"/>
      </w:pPr>
      <w:r>
        <w:separator/>
      </w:r>
    </w:p>
  </w:endnote>
  <w:endnote w:type="continuationSeparator" w:id="0">
    <w:p w14:paraId="64894918" w14:textId="77777777" w:rsidR="004D31E3" w:rsidRDefault="004D31E3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E2924587-AF53-4FE8-85AD-8C727E38D42D}"/>
    <w:embedBold r:id="rId2" w:fontKey="{01A04D8C-65B3-4319-9B4E-4F6E598AC79E}"/>
    <w:embedItalic r:id="rId3" w:fontKey="{B920B3FA-E867-415C-BE57-47E46C4F2D9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C653282-60EB-49EC-8E55-E1BFE30A61A4}"/>
    <w:embedBold r:id="rId5" w:fontKey="{2730D51E-BD32-41BE-B4AA-75EB01F0A646}"/>
    <w:embedItalic r:id="rId6" w:fontKey="{7BE794C1-D445-4223-98A6-D8C651C2CC70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F01410A5-D359-4CAB-8526-32A918DC21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2755"/>
      <w:gridCol w:w="2756"/>
    </w:tblGrid>
    <w:tr w:rsidR="00562601" w:rsidRPr="00562601" w14:paraId="09834081" w14:textId="77777777" w:rsidTr="00562601">
      <w:tc>
        <w:tcPr>
          <w:tcW w:w="2500" w:type="pct"/>
          <w:vAlign w:val="center"/>
        </w:tcPr>
        <w:p w14:paraId="444DDF8E" w14:textId="52EC58FB" w:rsidR="00562601" w:rsidRPr="00562601" w:rsidRDefault="00562601" w:rsidP="002B69B4">
          <w:pPr>
            <w:tabs>
              <w:tab w:val="center" w:pos="4680"/>
              <w:tab w:val="right" w:pos="9810"/>
            </w:tabs>
            <w:spacing w:before="0" w:line="240" w:lineRule="auto"/>
            <w:rPr>
              <w:sz w:val="18"/>
              <w:szCs w:val="24"/>
            </w:rPr>
          </w:pPr>
        </w:p>
      </w:tc>
      <w:tc>
        <w:tcPr>
          <w:tcW w:w="2500" w:type="pct"/>
          <w:vAlign w:val="center"/>
        </w:tcPr>
        <w:p w14:paraId="7A8633EF" w14:textId="0CC2F1BB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0B4E3EE7" w14:textId="77777777" w:rsidR="00562601" w:rsidRDefault="00562601" w:rsidP="00562601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E67F21" w14:textId="77777777" w:rsidR="004D31E3" w:rsidRDefault="004D31E3" w:rsidP="00650259">
      <w:pPr>
        <w:spacing w:line="240" w:lineRule="auto"/>
      </w:pPr>
      <w:r>
        <w:separator/>
      </w:r>
    </w:p>
  </w:footnote>
  <w:footnote w:type="continuationSeparator" w:id="0">
    <w:p w14:paraId="2ED9225C" w14:textId="77777777" w:rsidR="004D31E3" w:rsidRDefault="004D31E3" w:rsidP="006502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4F0"/>
    <w:rsid w:val="00003B30"/>
    <w:rsid w:val="00010538"/>
    <w:rsid w:val="0001055F"/>
    <w:rsid w:val="00045CA6"/>
    <w:rsid w:val="00052382"/>
    <w:rsid w:val="0006568A"/>
    <w:rsid w:val="00076F0F"/>
    <w:rsid w:val="00084253"/>
    <w:rsid w:val="000D1F49"/>
    <w:rsid w:val="000F5C88"/>
    <w:rsid w:val="00150994"/>
    <w:rsid w:val="001727CA"/>
    <w:rsid w:val="00261C01"/>
    <w:rsid w:val="002A4ED5"/>
    <w:rsid w:val="002B69B4"/>
    <w:rsid w:val="002C56E6"/>
    <w:rsid w:val="002D3A9F"/>
    <w:rsid w:val="00346405"/>
    <w:rsid w:val="00354B3D"/>
    <w:rsid w:val="00361E11"/>
    <w:rsid w:val="003B4744"/>
    <w:rsid w:val="003F0847"/>
    <w:rsid w:val="0040090B"/>
    <w:rsid w:val="00446538"/>
    <w:rsid w:val="0046302A"/>
    <w:rsid w:val="00487D2D"/>
    <w:rsid w:val="004D31E3"/>
    <w:rsid w:val="004D5D62"/>
    <w:rsid w:val="005112D0"/>
    <w:rsid w:val="00562601"/>
    <w:rsid w:val="0057256E"/>
    <w:rsid w:val="00577E06"/>
    <w:rsid w:val="00582B1C"/>
    <w:rsid w:val="005A3BF7"/>
    <w:rsid w:val="005E7745"/>
    <w:rsid w:val="005F2035"/>
    <w:rsid w:val="005F7990"/>
    <w:rsid w:val="0063739C"/>
    <w:rsid w:val="00642BEF"/>
    <w:rsid w:val="00650259"/>
    <w:rsid w:val="00770F25"/>
    <w:rsid w:val="00787DD4"/>
    <w:rsid w:val="00794791"/>
    <w:rsid w:val="007A35A8"/>
    <w:rsid w:val="007B0A85"/>
    <w:rsid w:val="007C6A52"/>
    <w:rsid w:val="00806FF3"/>
    <w:rsid w:val="0082043E"/>
    <w:rsid w:val="00827317"/>
    <w:rsid w:val="008E203A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30956"/>
    <w:rsid w:val="00B924F0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532A"/>
    <w:rsid w:val="00CE6104"/>
    <w:rsid w:val="00CE7918"/>
    <w:rsid w:val="00D16163"/>
    <w:rsid w:val="00DB3FAD"/>
    <w:rsid w:val="00DD447B"/>
    <w:rsid w:val="00DF0832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5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D8707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2A4ED5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gie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72A0D85770740EC8744F9470F0F5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C5ABA-CBB8-4875-ABCC-EEFD020B1154}"/>
      </w:docPartPr>
      <w:docPartBody>
        <w:p w:rsidR="00000000" w:rsidRDefault="00004445">
          <w:pPr>
            <w:pStyle w:val="072A0D85770740EC8744F9470F0F55C4"/>
          </w:pPr>
          <w:r w:rsidRPr="002A4ED5">
            <w:rPr>
              <w:rFonts w:eastAsia="Calibri"/>
            </w:rPr>
            <w:t>Phone</w:t>
          </w:r>
        </w:p>
      </w:docPartBody>
    </w:docPart>
    <w:docPart>
      <w:docPartPr>
        <w:name w:val="139DCE8FB0374F979003672896CB2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993247-F6CF-4A9A-9D30-C67D06E6B1FF}"/>
      </w:docPartPr>
      <w:docPartBody>
        <w:p w:rsidR="00000000" w:rsidRDefault="00004445">
          <w:pPr>
            <w:pStyle w:val="139DCE8FB0374F979003672896CB225C"/>
          </w:pPr>
          <w:r w:rsidRPr="002A4ED5">
            <w:rPr>
              <w:rFonts w:eastAsia="Calibri"/>
            </w:rPr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AF3"/>
    <w:rsid w:val="00004445"/>
    <w:rsid w:val="00531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E077CBC5C4A4CED92014387C0F71ED5">
    <w:name w:val="6E077CBC5C4A4CED92014387C0F71ED5"/>
  </w:style>
  <w:style w:type="paragraph" w:customStyle="1" w:styleId="072A0D85770740EC8744F9470F0F55C4">
    <w:name w:val="072A0D85770740EC8744F9470F0F55C4"/>
  </w:style>
  <w:style w:type="paragraph" w:customStyle="1" w:styleId="139DCE8FB0374F979003672896CB225C">
    <w:name w:val="139DCE8FB0374F979003672896CB225C"/>
  </w:style>
  <w:style w:type="paragraph" w:customStyle="1" w:styleId="883DB81676424F088BAADE75B8CB4C42">
    <w:name w:val="883DB81676424F088BAADE75B8CB4C42"/>
  </w:style>
  <w:style w:type="paragraph" w:customStyle="1" w:styleId="0001E074EB5C40A2AA4167A527FAA34A">
    <w:name w:val="0001E074EB5C40A2AA4167A527FAA34A"/>
  </w:style>
  <w:style w:type="paragraph" w:customStyle="1" w:styleId="07AD8AF2EC5B43219F4E9C549465F4AC">
    <w:name w:val="07AD8AF2EC5B43219F4E9C549465F4AC"/>
  </w:style>
  <w:style w:type="paragraph" w:customStyle="1" w:styleId="EFEE59F5F8624CE28CA833798D4F5838">
    <w:name w:val="EFEE59F5F8624CE28CA833798D4F5838"/>
  </w:style>
  <w:style w:type="paragraph" w:customStyle="1" w:styleId="C120AE30E03344A5BE297948185CFC19">
    <w:name w:val="C120AE30E03344A5BE297948185CFC19"/>
  </w:style>
  <w:style w:type="paragraph" w:customStyle="1" w:styleId="257E0138F2C4411A8C47D9200F7927E0">
    <w:name w:val="257E0138F2C4411A8C47D9200F7927E0"/>
  </w:style>
  <w:style w:type="paragraph" w:customStyle="1" w:styleId="40837CD89CC94FFEA9899D393C503122">
    <w:name w:val="40837CD89CC94FFEA9899D393C503122"/>
  </w:style>
  <w:style w:type="paragraph" w:customStyle="1" w:styleId="BC4016BBAA6048A1A873B3172C149177">
    <w:name w:val="BC4016BBAA6048A1A873B3172C149177"/>
  </w:style>
  <w:style w:type="paragraph" w:customStyle="1" w:styleId="6A0833DB2C93403EB5816373E80750E8">
    <w:name w:val="6A0833DB2C93403EB5816373E80750E8"/>
  </w:style>
  <w:style w:type="paragraph" w:customStyle="1" w:styleId="529768C13B14435583CDDDC43FA6244A">
    <w:name w:val="529768C13B14435583CDDDC43FA6244A"/>
  </w:style>
  <w:style w:type="paragraph" w:customStyle="1" w:styleId="2E6BBF65D71D4D9CB07C36AC99EA6D5D">
    <w:name w:val="2E6BBF65D71D4D9CB07C36AC99EA6D5D"/>
  </w:style>
  <w:style w:type="paragraph" w:customStyle="1" w:styleId="7A751621BDF1402D95A9D1E3648A2F9C">
    <w:name w:val="7A751621BDF1402D95A9D1E3648A2F9C"/>
  </w:style>
  <w:style w:type="paragraph" w:customStyle="1" w:styleId="28CB2D856D2F4CE49F7E3831FC34C5A5">
    <w:name w:val="28CB2D856D2F4CE49F7E3831FC34C5A5"/>
    <w:rsid w:val="00531AF3"/>
  </w:style>
  <w:style w:type="paragraph" w:customStyle="1" w:styleId="7BCB75A96BEB4A899AB9C5A6A1AAC397">
    <w:name w:val="7BCB75A96BEB4A899AB9C5A6A1AAC397"/>
    <w:rsid w:val="00531AF3"/>
  </w:style>
  <w:style w:type="paragraph" w:customStyle="1" w:styleId="97BB04AA7A4D4CBAA2BD2946BE3D2AD6">
    <w:name w:val="97BB04AA7A4D4CBAA2BD2946BE3D2AD6"/>
    <w:rsid w:val="00531A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EF3BC0-7864-4D71-9D50-8BEFE071A3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67E6B3-1E65-4BE6-8FBB-EDE7C28264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F72738-C638-4238-A7C6-490EC0B3F45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52DAB0FE-FFB2-40D0-ACCD-2BC33DA64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2018-11-30T21:28:00Z</dcterms:created>
  <dcterms:modified xsi:type="dcterms:W3CDTF">2018-11-30T21:44:00Z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